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F05" w:rsidRPr="00785058" w:rsidRDefault="00531F05" w:rsidP="00F570D6">
      <w:pPr>
        <w:jc w:val="center"/>
        <w:rPr>
          <w:rFonts w:ascii="Times New Roman" w:hAnsi="Times New Roman" w:cs="Times New Roman"/>
          <w:b/>
          <w:bCs/>
          <w:sz w:val="24"/>
          <w:szCs w:val="24"/>
        </w:rPr>
      </w:pPr>
      <w:r w:rsidRPr="00785058">
        <w:rPr>
          <w:rFonts w:ascii="Times New Roman" w:hAnsi="Times New Roman" w:cs="Times New Roman"/>
          <w:b/>
          <w:bCs/>
          <w:sz w:val="24"/>
          <w:szCs w:val="24"/>
        </w:rPr>
        <w:t>2010</w:t>
      </w:r>
      <w:r w:rsidRPr="00785058">
        <w:rPr>
          <w:rFonts w:ascii="Times New Roman" w:hAnsi="宋体" w:cs="宋体" w:hint="eastAsia"/>
          <w:b/>
          <w:bCs/>
          <w:sz w:val="24"/>
          <w:szCs w:val="24"/>
        </w:rPr>
        <w:t>年</w:t>
      </w:r>
      <w:r w:rsidRPr="00785058">
        <w:rPr>
          <w:rFonts w:ascii="Times New Roman" w:hAnsi="Times New Roman" w:cs="Times New Roman"/>
          <w:b/>
          <w:bCs/>
          <w:sz w:val="24"/>
          <w:szCs w:val="24"/>
        </w:rPr>
        <w:t>“Work and Travel USA”</w:t>
      </w:r>
      <w:r w:rsidRPr="00785058">
        <w:rPr>
          <w:rFonts w:ascii="Times New Roman" w:hAnsi="宋体" w:cs="宋体" w:hint="eastAsia"/>
          <w:b/>
          <w:bCs/>
          <w:sz w:val="24"/>
          <w:szCs w:val="24"/>
        </w:rPr>
        <w:t>项目详情及校园宣讲会通知</w:t>
      </w:r>
    </w:p>
    <w:p w:rsidR="00531F05" w:rsidRPr="00785058" w:rsidRDefault="00531F05" w:rsidP="00D0096A">
      <w:pPr>
        <w:rPr>
          <w:rFonts w:ascii="Times New Roman" w:hAnsi="Times New Roman" w:cs="Times New Roman"/>
          <w:sz w:val="24"/>
          <w:szCs w:val="24"/>
        </w:rPr>
      </w:pPr>
    </w:p>
    <w:p w:rsidR="00531F05" w:rsidRPr="00785058" w:rsidRDefault="00531F05" w:rsidP="00D0096A">
      <w:pPr>
        <w:ind w:firstLine="420"/>
        <w:rPr>
          <w:rFonts w:ascii="Times New Roman" w:hAnsi="Times New Roman" w:cs="Times New Roman"/>
          <w:sz w:val="24"/>
          <w:szCs w:val="24"/>
        </w:rPr>
      </w:pPr>
      <w:r w:rsidRPr="00785058">
        <w:rPr>
          <w:rFonts w:ascii="Times New Roman" w:hAnsi="宋体" w:cs="宋体" w:hint="eastAsia"/>
          <w:sz w:val="24"/>
          <w:szCs w:val="24"/>
        </w:rPr>
        <w:t>为了帮助本校学生提高英语语言实际运用能力、丰富社会实践经验、了解美国社会和文化、提高国际化程度并激发学生跨文化学习积极性，美国国际教育交流协会</w:t>
      </w:r>
      <w:r w:rsidRPr="00785058">
        <w:rPr>
          <w:rFonts w:ascii="Times New Roman" w:hAnsi="Times New Roman" w:cs="Times New Roman"/>
          <w:sz w:val="24"/>
          <w:szCs w:val="24"/>
        </w:rPr>
        <w:t>CIEE(Council on International Educational Exchange)</w:t>
      </w:r>
      <w:r w:rsidRPr="00785058">
        <w:rPr>
          <w:rFonts w:ascii="Times New Roman" w:hAnsi="宋体" w:cs="宋体" w:hint="eastAsia"/>
          <w:sz w:val="24"/>
          <w:szCs w:val="24"/>
        </w:rPr>
        <w:t>在中国招收</w:t>
      </w:r>
      <w:r w:rsidRPr="00785058">
        <w:rPr>
          <w:rFonts w:ascii="Times New Roman" w:hAnsi="Times New Roman" w:cs="Times New Roman"/>
          <w:sz w:val="24"/>
          <w:szCs w:val="24"/>
        </w:rPr>
        <w:t>“Work and Travel USA"</w:t>
      </w:r>
      <w:r w:rsidRPr="00785058">
        <w:rPr>
          <w:rFonts w:ascii="Times New Roman" w:hAnsi="宋体" w:cs="宋体" w:hint="eastAsia"/>
          <w:sz w:val="24"/>
          <w:szCs w:val="24"/>
        </w:rPr>
        <w:t>项目参与学生，请有意向的同学尽快与</w:t>
      </w:r>
      <w:r w:rsidRPr="00785058">
        <w:rPr>
          <w:rFonts w:ascii="Times New Roman" w:hAnsi="Times New Roman" w:cs="Times New Roman"/>
          <w:sz w:val="24"/>
          <w:szCs w:val="24"/>
        </w:rPr>
        <w:t>CIEE</w:t>
      </w:r>
      <w:r w:rsidRPr="00785058">
        <w:rPr>
          <w:rFonts w:ascii="Times New Roman" w:hAnsi="宋体" w:cs="宋体" w:hint="eastAsia"/>
          <w:sz w:val="24"/>
          <w:szCs w:val="24"/>
        </w:rPr>
        <w:t>上海唯一指定代表</w:t>
      </w:r>
      <w:r w:rsidRPr="00785058">
        <w:rPr>
          <w:rFonts w:ascii="Times New Roman" w:hAnsi="Times New Roman" w:cs="Times New Roman"/>
          <w:sz w:val="24"/>
          <w:szCs w:val="24"/>
        </w:rPr>
        <w:t>Student Quest</w:t>
      </w:r>
      <w:r w:rsidRPr="00785058">
        <w:rPr>
          <w:rFonts w:ascii="Times New Roman" w:hAnsi="宋体" w:cs="宋体" w:hint="eastAsia"/>
          <w:sz w:val="24"/>
          <w:szCs w:val="24"/>
        </w:rPr>
        <w:t>联系。</w:t>
      </w:r>
    </w:p>
    <w:p w:rsidR="00531F05" w:rsidRPr="00785058" w:rsidRDefault="00531F05" w:rsidP="00D0096A">
      <w:pPr>
        <w:rPr>
          <w:rFonts w:ascii="Times New Roman" w:hAnsi="Times New Roman" w:cs="Times New Roman"/>
          <w:sz w:val="24"/>
          <w:szCs w:val="24"/>
        </w:rPr>
      </w:pPr>
    </w:p>
    <w:p w:rsidR="00531F05" w:rsidRPr="00785058" w:rsidRDefault="00531F05" w:rsidP="00D0096A">
      <w:pPr>
        <w:rPr>
          <w:rFonts w:ascii="Times New Roman" w:hAnsi="Times New Roman" w:cs="Times New Roman"/>
          <w:b/>
          <w:bCs/>
          <w:sz w:val="24"/>
          <w:szCs w:val="24"/>
        </w:rPr>
      </w:pPr>
      <w:r w:rsidRPr="00785058">
        <w:rPr>
          <w:rFonts w:ascii="Times New Roman" w:hAnsi="宋体" w:cs="宋体" w:hint="eastAsia"/>
          <w:b/>
          <w:bCs/>
          <w:sz w:val="24"/>
          <w:szCs w:val="24"/>
        </w:rPr>
        <w:t>项目概要</w: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shd w:val="pct15" w:color="auto" w:fill="FFFFFF"/>
        </w:rPr>
        <w:t>项目简介</w:t>
      </w:r>
      <w:r w:rsidRPr="00785058">
        <w:rPr>
          <w:rFonts w:ascii="Times New Roman" w:hAnsi="宋体" w:cs="宋体" w:hint="eastAsia"/>
          <w:sz w:val="24"/>
          <w:szCs w:val="24"/>
        </w:rPr>
        <w:t>：</w:t>
      </w:r>
      <w:r w:rsidRPr="00785058">
        <w:rPr>
          <w:rFonts w:ascii="Times New Roman" w:hAnsi="Times New Roman" w:cs="Times New Roman"/>
          <w:sz w:val="24"/>
          <w:szCs w:val="24"/>
        </w:rPr>
        <w:t>Work and Travel USA</w:t>
      </w:r>
      <w:r w:rsidRPr="00785058">
        <w:rPr>
          <w:rFonts w:ascii="Times New Roman" w:hAnsi="宋体" w:cs="宋体" w:hint="eastAsia"/>
          <w:sz w:val="24"/>
          <w:szCs w:val="24"/>
        </w:rPr>
        <w:t>项目为大学生提供了一种亲身体验欧美文化，像当地大学生一样在美国工作生活的度假方式。学生一方面能够通过基础性的工作获得海外实践经验，所得薪水能负担在美的日常开销并有可能盈余，以最为经济的方式深入美国生活。该项目更可以让参与的学生从真正意义上培养自己的独立能力，沟通能力，团队协作能力，为不久后走出校门踏入社会做好最有实际价值的准备，并有机会结交来自世界各国的朋友。</w: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shd w:val="pct15" w:color="auto" w:fill="FFFFFF"/>
        </w:rPr>
        <w:t>项目时间</w:t>
      </w:r>
      <w:r w:rsidRPr="00785058">
        <w:rPr>
          <w:rFonts w:ascii="Times New Roman" w:hAnsi="宋体" w:cs="宋体" w:hint="eastAsia"/>
          <w:sz w:val="24"/>
          <w:szCs w:val="24"/>
        </w:rPr>
        <w:t>：</w:t>
      </w:r>
      <w:r w:rsidRPr="00785058">
        <w:rPr>
          <w:rFonts w:ascii="Times New Roman" w:hAnsi="Times New Roman" w:cs="Times New Roman"/>
          <w:sz w:val="24"/>
          <w:szCs w:val="24"/>
        </w:rPr>
        <w:t>2010</w:t>
      </w:r>
      <w:r w:rsidRPr="00785058">
        <w:rPr>
          <w:rFonts w:ascii="Times New Roman" w:hAnsi="宋体" w:cs="宋体" w:hint="eastAsia"/>
          <w:sz w:val="24"/>
          <w:szCs w:val="24"/>
        </w:rPr>
        <w:t>年暑假</w: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shd w:val="pct15" w:color="auto" w:fill="FFFFFF"/>
        </w:rPr>
        <w:t>报名时间</w:t>
      </w:r>
      <w:r w:rsidRPr="00785058">
        <w:rPr>
          <w:rFonts w:ascii="Times New Roman" w:hAnsi="宋体" w:cs="宋体" w:hint="eastAsia"/>
          <w:sz w:val="24"/>
          <w:szCs w:val="24"/>
        </w:rPr>
        <w:t>：即日起</w: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shd w:val="pct15" w:color="auto" w:fill="FFFFFF"/>
        </w:rPr>
        <w:t>申请要求</w:t>
      </w:r>
      <w:r w:rsidRPr="00785058">
        <w:rPr>
          <w:rFonts w:ascii="Times New Roman" w:hAnsi="宋体" w:cs="宋体" w:hint="eastAsia"/>
          <w:sz w:val="24"/>
          <w:szCs w:val="24"/>
        </w:rPr>
        <w:t>：年满</w:t>
      </w:r>
      <w:r w:rsidRPr="00785058">
        <w:rPr>
          <w:rFonts w:ascii="Times New Roman" w:hAnsi="Times New Roman" w:cs="Times New Roman"/>
          <w:sz w:val="24"/>
          <w:szCs w:val="24"/>
        </w:rPr>
        <w:t>18</w:t>
      </w:r>
      <w:r w:rsidRPr="00785058">
        <w:rPr>
          <w:rFonts w:ascii="Times New Roman" w:hAnsi="宋体" w:cs="宋体" w:hint="eastAsia"/>
          <w:sz w:val="24"/>
          <w:szCs w:val="24"/>
        </w:rPr>
        <w:t>周岁的全日制在校本科生和研究生；</w:t>
      </w:r>
      <w:r w:rsidRPr="00785058">
        <w:rPr>
          <w:rFonts w:ascii="Times New Roman" w:hAnsi="Times New Roman" w:cs="Times New Roman"/>
          <w:sz w:val="24"/>
          <w:szCs w:val="24"/>
        </w:rPr>
        <w:t xml:space="preserve"> </w:t>
      </w:r>
    </w:p>
    <w:p w:rsidR="00531F05" w:rsidRPr="00785058" w:rsidRDefault="00531F05" w:rsidP="00D0096A">
      <w:pPr>
        <w:rPr>
          <w:rFonts w:ascii="Times New Roman" w:hAnsi="Times New Roman" w:cs="Times New Roman"/>
          <w:sz w:val="24"/>
          <w:szCs w:val="24"/>
        </w:rPr>
      </w:pPr>
      <w:r w:rsidRPr="00785058">
        <w:rPr>
          <w:rFonts w:ascii="Times New Roman" w:hAnsi="Times New Roman" w:cs="Times New Roman"/>
          <w:sz w:val="24"/>
          <w:szCs w:val="24"/>
        </w:rPr>
        <w:t xml:space="preserve">          </w:t>
      </w:r>
      <w:r w:rsidRPr="00785058">
        <w:rPr>
          <w:rFonts w:ascii="Times New Roman" w:hAnsi="宋体" w:cs="宋体" w:hint="eastAsia"/>
          <w:sz w:val="24"/>
          <w:szCs w:val="24"/>
        </w:rPr>
        <w:t>良好的日常英语口语沟通能力；</w:t>
      </w:r>
    </w:p>
    <w:p w:rsidR="00531F05" w:rsidRPr="00785058" w:rsidRDefault="00531F05" w:rsidP="00D0096A">
      <w:pPr>
        <w:rPr>
          <w:rFonts w:ascii="Times New Roman" w:hAnsi="Times New Roman" w:cs="Times New Roman"/>
          <w:sz w:val="24"/>
          <w:szCs w:val="24"/>
        </w:rPr>
      </w:pPr>
      <w:r w:rsidRPr="00785058">
        <w:rPr>
          <w:rFonts w:ascii="Times New Roman" w:hAnsi="Times New Roman" w:cs="Times New Roman"/>
          <w:sz w:val="24"/>
          <w:szCs w:val="24"/>
        </w:rPr>
        <w:t xml:space="preserve">          </w:t>
      </w:r>
      <w:r w:rsidRPr="00785058">
        <w:rPr>
          <w:rFonts w:ascii="Times New Roman" w:hAnsi="宋体" w:cs="宋体" w:hint="eastAsia"/>
          <w:sz w:val="24"/>
          <w:szCs w:val="24"/>
        </w:rPr>
        <w:t>身心健康，品德端正，性格独立，工作认真负责。</w: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shd w:val="pct15" w:color="auto" w:fill="FFFFFF"/>
        </w:rPr>
        <w:t>申请程序</w:t>
      </w:r>
      <w:r w:rsidRPr="00785058">
        <w:rPr>
          <w:rFonts w:ascii="Times New Roman" w:hAnsi="宋体" w:cs="宋体" w:hint="eastAsia"/>
          <w:sz w:val="24"/>
          <w:szCs w:val="24"/>
        </w:rPr>
        <w:t>：请联系</w:t>
      </w:r>
      <w:r w:rsidRPr="00785058">
        <w:rPr>
          <w:rFonts w:ascii="Times New Roman" w:hAnsi="Times New Roman" w:cs="Times New Roman"/>
          <w:sz w:val="24"/>
          <w:szCs w:val="24"/>
        </w:rPr>
        <w:t>CIEE</w:t>
      </w:r>
      <w:r w:rsidRPr="00785058">
        <w:rPr>
          <w:rFonts w:ascii="Times New Roman" w:hAnsi="宋体" w:cs="宋体" w:hint="eastAsia"/>
          <w:sz w:val="24"/>
          <w:szCs w:val="24"/>
        </w:rPr>
        <w:t>上海唯一指定代表</w:t>
      </w:r>
      <w:r w:rsidRPr="00785058">
        <w:rPr>
          <w:rFonts w:ascii="Times New Roman" w:hAnsi="Times New Roman" w:cs="Times New Roman"/>
          <w:sz w:val="24"/>
          <w:szCs w:val="24"/>
        </w:rPr>
        <w:t>Student Quest</w:t>
      </w:r>
      <w:r w:rsidRPr="00785058">
        <w:rPr>
          <w:rFonts w:ascii="Times New Roman" w:hAnsi="宋体" w:cs="宋体" w:hint="eastAsia"/>
          <w:sz w:val="24"/>
          <w:szCs w:val="24"/>
        </w:rPr>
        <w:t>索取申请表格，及咨询申请流程。</w:t>
      </w:r>
    </w:p>
    <w:p w:rsidR="00531F05" w:rsidRPr="00785058" w:rsidRDefault="00531F05" w:rsidP="00D0096A">
      <w:pPr>
        <w:rPr>
          <w:rFonts w:ascii="Times New Roman" w:hAnsi="Times New Roman" w:cs="Times New Roman"/>
          <w:sz w:val="24"/>
          <w:szCs w:val="24"/>
        </w:rPr>
      </w:pPr>
    </w:p>
    <w:p w:rsidR="00531F05" w:rsidRPr="00785058" w:rsidRDefault="00531F05" w:rsidP="00D0096A">
      <w:pPr>
        <w:rPr>
          <w:rFonts w:ascii="Times New Roman" w:hAnsi="Times New Roman" w:cs="Times New Roman"/>
          <w:b/>
          <w:bCs/>
          <w:sz w:val="24"/>
          <w:szCs w:val="24"/>
        </w:rPr>
      </w:pPr>
      <w:r w:rsidRPr="00785058">
        <w:rPr>
          <w:rFonts w:ascii="Times New Roman" w:hAnsi="Times New Roman" w:cs="Times New Roman"/>
          <w:b/>
          <w:bCs/>
          <w:sz w:val="24"/>
          <w:szCs w:val="24"/>
        </w:rPr>
        <w:t>Student Quest</w:t>
      </w:r>
      <w:r w:rsidRPr="00785058">
        <w:rPr>
          <w:rFonts w:ascii="Times New Roman" w:hAnsi="宋体" w:cs="宋体" w:hint="eastAsia"/>
          <w:b/>
          <w:bCs/>
          <w:sz w:val="24"/>
          <w:szCs w:val="24"/>
        </w:rPr>
        <w:t>机构简介</w:t>
      </w:r>
    </w:p>
    <w:p w:rsidR="00531F05" w:rsidRPr="00785058" w:rsidRDefault="00531F05" w:rsidP="00D0096A">
      <w:pPr>
        <w:jc w:val="left"/>
        <w:rPr>
          <w:rFonts w:ascii="Times New Roman" w:hAnsi="Times New Roman" w:cs="Times New Roman"/>
          <w:sz w:val="24"/>
          <w:szCs w:val="24"/>
        </w:rPr>
      </w:pPr>
      <w:r w:rsidRPr="00785058">
        <w:rPr>
          <w:rFonts w:ascii="Times New Roman" w:hAnsi="Times New Roman" w:cs="Times New Roman"/>
          <w:sz w:val="24"/>
          <w:szCs w:val="24"/>
        </w:rPr>
        <w:t>Student Quest(</w:t>
      </w:r>
      <w:r w:rsidRPr="00785058">
        <w:rPr>
          <w:rFonts w:ascii="Times New Roman" w:hAnsi="宋体" w:cs="宋体" w:hint="eastAsia"/>
          <w:sz w:val="24"/>
          <w:szCs w:val="24"/>
        </w:rPr>
        <w:t>星瞻教育</w:t>
      </w:r>
      <w:r w:rsidRPr="00785058">
        <w:rPr>
          <w:rFonts w:ascii="Times New Roman" w:hAnsi="Times New Roman" w:cs="Times New Roman"/>
          <w:sz w:val="24"/>
          <w:szCs w:val="24"/>
        </w:rPr>
        <w:t>)</w:t>
      </w:r>
      <w:r w:rsidRPr="00785058">
        <w:rPr>
          <w:rFonts w:ascii="Times New Roman" w:hAnsi="宋体" w:cs="宋体" w:hint="eastAsia"/>
          <w:sz w:val="24"/>
          <w:szCs w:val="24"/>
        </w:rPr>
        <w:t>是主办方美国国际教育交流协会</w:t>
      </w:r>
      <w:r w:rsidRPr="00785058">
        <w:rPr>
          <w:rFonts w:ascii="Times New Roman" w:hAnsi="Times New Roman" w:cs="Times New Roman"/>
          <w:sz w:val="24"/>
          <w:szCs w:val="24"/>
        </w:rPr>
        <w:t>CIEE</w:t>
      </w:r>
      <w:r w:rsidRPr="00785058">
        <w:rPr>
          <w:rFonts w:ascii="Times New Roman" w:hAnsi="宋体" w:cs="宋体" w:hint="eastAsia"/>
          <w:sz w:val="24"/>
          <w:szCs w:val="24"/>
        </w:rPr>
        <w:t>在上海的唯一指定代表。</w:t>
      </w:r>
      <w:r w:rsidRPr="00785058">
        <w:rPr>
          <w:rFonts w:ascii="Times New Roman" w:hAnsi="Times New Roman" w:cs="Times New Roman"/>
          <w:sz w:val="24"/>
          <w:szCs w:val="24"/>
        </w:rPr>
        <w:t>CIEE</w:t>
      </w:r>
      <w:r w:rsidRPr="00785058">
        <w:rPr>
          <w:rFonts w:ascii="Times New Roman" w:hAnsi="宋体" w:cs="宋体" w:hint="eastAsia"/>
          <w:sz w:val="24"/>
          <w:szCs w:val="24"/>
        </w:rPr>
        <w:t>的全称是</w:t>
      </w:r>
      <w:r w:rsidRPr="00785058">
        <w:rPr>
          <w:rFonts w:ascii="Times New Roman" w:hAnsi="Times New Roman" w:cs="Times New Roman"/>
          <w:sz w:val="24"/>
          <w:szCs w:val="24"/>
        </w:rPr>
        <w:t>Council on International Educational Exchange</w:t>
      </w:r>
      <w:r w:rsidRPr="00785058">
        <w:rPr>
          <w:rFonts w:ascii="Times New Roman" w:hAnsi="宋体" w:cs="宋体" w:hint="eastAsia"/>
          <w:sz w:val="24"/>
          <w:szCs w:val="24"/>
        </w:rPr>
        <w:t>（中华人民共和国国家外国专家局资格认可的文教专家境外组织，资格编号：</w:t>
      </w:r>
      <w:r w:rsidRPr="00785058">
        <w:rPr>
          <w:rFonts w:ascii="Times New Roman" w:hAnsi="Times New Roman" w:cs="Times New Roman"/>
          <w:sz w:val="24"/>
          <w:szCs w:val="24"/>
        </w:rPr>
        <w:t>SAFEA013)</w:t>
      </w:r>
      <w:r w:rsidRPr="00785058">
        <w:rPr>
          <w:rFonts w:ascii="Times New Roman" w:hAnsi="宋体" w:cs="宋体" w:hint="eastAsia"/>
          <w:sz w:val="24"/>
          <w:szCs w:val="24"/>
        </w:rPr>
        <w:t>，它是目前在全球范围内成立时间最长规模最大资历最丰富的非赢利性教育交流组织。</w:t>
      </w:r>
      <w:r w:rsidRPr="00785058">
        <w:rPr>
          <w:rFonts w:ascii="Times New Roman" w:hAnsi="Times New Roman" w:cs="Times New Roman"/>
          <w:sz w:val="24"/>
          <w:szCs w:val="24"/>
        </w:rPr>
        <w:t>Student Quest</w:t>
      </w:r>
      <w:r w:rsidRPr="00785058">
        <w:rPr>
          <w:rFonts w:ascii="Times New Roman" w:hAnsi="宋体" w:cs="宋体" w:hint="eastAsia"/>
          <w:sz w:val="24"/>
          <w:szCs w:val="24"/>
        </w:rPr>
        <w:t>作为其在中国上海的代表，向中国大学生推荐广受其他各国大学生欢迎的暑期赴美带薪实践项目</w:t>
      </w:r>
      <w:r w:rsidRPr="00785058">
        <w:rPr>
          <w:rFonts w:ascii="Times New Roman" w:hAnsi="Times New Roman" w:cs="Times New Roman"/>
          <w:sz w:val="24"/>
          <w:szCs w:val="24"/>
        </w:rPr>
        <w:t>(Work and Travel USA)</w:t>
      </w:r>
      <w:r w:rsidRPr="00785058">
        <w:rPr>
          <w:rFonts w:ascii="Times New Roman" w:hAnsi="宋体" w:cs="宋体" w:hint="eastAsia"/>
          <w:sz w:val="24"/>
          <w:szCs w:val="24"/>
        </w:rPr>
        <w:t>，帮助学生匹配到更满意的在美实践岗位并成功申请</w:t>
      </w:r>
      <w:r w:rsidRPr="00785058">
        <w:rPr>
          <w:rFonts w:ascii="Times New Roman" w:hAnsi="Times New Roman" w:cs="Times New Roman"/>
          <w:sz w:val="24"/>
          <w:szCs w:val="24"/>
        </w:rPr>
        <w:t>J-1</w:t>
      </w:r>
      <w:r w:rsidRPr="00785058">
        <w:rPr>
          <w:rFonts w:ascii="Times New Roman" w:hAnsi="宋体" w:cs="宋体" w:hint="eastAsia"/>
          <w:sz w:val="24"/>
          <w:szCs w:val="24"/>
        </w:rPr>
        <w:t>交流访问学者签证。</w:t>
      </w:r>
    </w:p>
    <w:p w:rsidR="00531F05" w:rsidRPr="00785058" w:rsidRDefault="00531F05" w:rsidP="00D0096A">
      <w:pPr>
        <w:rPr>
          <w:rFonts w:ascii="Times New Roman" w:hAnsi="Times New Roman" w:cs="Times New Roman"/>
          <w:sz w:val="24"/>
          <w:szCs w:val="24"/>
        </w:rPr>
      </w:pPr>
    </w:p>
    <w:p w:rsidR="00531F05" w:rsidRPr="00785058" w:rsidRDefault="00531F05" w:rsidP="00D0096A">
      <w:pPr>
        <w:rPr>
          <w:rFonts w:ascii="Times New Roman" w:hAnsi="Times New Roman" w:cs="Times New Roman"/>
          <w:b/>
          <w:bCs/>
          <w:sz w:val="24"/>
          <w:szCs w:val="24"/>
        </w:rPr>
      </w:pPr>
      <w:r w:rsidRPr="00785058">
        <w:rPr>
          <w:rFonts w:ascii="Times New Roman" w:hAnsi="宋体" w:cs="宋体" w:hint="eastAsia"/>
          <w:b/>
          <w:bCs/>
          <w:sz w:val="24"/>
          <w:szCs w:val="24"/>
        </w:rPr>
        <w:t>校园宣讲会时间</w:t>
      </w:r>
    </w:p>
    <w:p w:rsidR="00531F05" w:rsidRPr="00785058" w:rsidRDefault="00531F05" w:rsidP="00D0096A">
      <w:pPr>
        <w:rPr>
          <w:rFonts w:ascii="Times New Roman" w:hAnsi="Times New Roman" w:cs="Times New Roman"/>
          <w:sz w:val="24"/>
          <w:szCs w:val="24"/>
        </w:rPr>
      </w:pPr>
    </w:p>
    <w:p w:rsidR="00531F05" w:rsidRPr="00785058" w:rsidRDefault="00531F05" w:rsidP="00D0096A">
      <w:pPr>
        <w:ind w:firstLine="420"/>
        <w:rPr>
          <w:rFonts w:ascii="Times New Roman" w:hAnsi="Times New Roman" w:cs="Times New Roman"/>
          <w:kern w:val="0"/>
          <w:sz w:val="24"/>
          <w:szCs w:val="24"/>
        </w:rPr>
      </w:pPr>
      <w:r w:rsidRPr="00785058">
        <w:rPr>
          <w:rFonts w:ascii="Times New Roman" w:hAnsi="宋体" w:cs="宋体" w:hint="eastAsia"/>
          <w:sz w:val="24"/>
          <w:szCs w:val="24"/>
          <w:shd w:val="pct15" w:color="auto" w:fill="FFFFFF"/>
        </w:rPr>
        <w:t>宣讲时间</w:t>
      </w:r>
      <w:r w:rsidRPr="00785058">
        <w:rPr>
          <w:rFonts w:ascii="Times New Roman" w:hAnsi="宋体" w:cs="宋体" w:hint="eastAsia"/>
          <w:sz w:val="24"/>
          <w:szCs w:val="24"/>
        </w:rPr>
        <w:t>：</w:t>
      </w:r>
      <w:r w:rsidRPr="00785058">
        <w:rPr>
          <w:rFonts w:ascii="Times New Roman" w:hAnsi="Times New Roman" w:cs="Times New Roman"/>
          <w:sz w:val="24"/>
          <w:szCs w:val="24"/>
        </w:rPr>
        <w:t>3</w:t>
      </w:r>
      <w:r w:rsidRPr="00785058">
        <w:rPr>
          <w:rFonts w:ascii="Times New Roman" w:hAnsi="宋体" w:cs="宋体" w:hint="eastAsia"/>
          <w:sz w:val="24"/>
          <w:szCs w:val="24"/>
        </w:rPr>
        <w:t>月</w:t>
      </w:r>
      <w:r w:rsidRPr="00785058">
        <w:rPr>
          <w:rFonts w:ascii="Times New Roman" w:hAnsi="Times New Roman" w:cs="Times New Roman"/>
          <w:sz w:val="24"/>
          <w:szCs w:val="24"/>
        </w:rPr>
        <w:t>17</w:t>
      </w:r>
      <w:r w:rsidRPr="00785058">
        <w:rPr>
          <w:rFonts w:ascii="Times New Roman" w:hAnsi="宋体" w:cs="宋体" w:hint="eastAsia"/>
          <w:sz w:val="24"/>
          <w:szCs w:val="24"/>
        </w:rPr>
        <w:t>日下午（周三）</w:t>
      </w:r>
      <w:r w:rsidRPr="00785058">
        <w:rPr>
          <w:rFonts w:ascii="Times New Roman" w:hAnsi="Times New Roman" w:cs="Times New Roman"/>
          <w:sz w:val="24"/>
          <w:szCs w:val="24"/>
        </w:rPr>
        <w:t>3</w:t>
      </w:r>
      <w:r w:rsidRPr="00785058">
        <w:rPr>
          <w:rFonts w:ascii="Times New Roman" w:hAnsi="宋体" w:cs="宋体" w:hint="eastAsia"/>
          <w:sz w:val="24"/>
          <w:szCs w:val="24"/>
        </w:rPr>
        <w:t>：</w:t>
      </w:r>
      <w:r w:rsidRPr="00785058">
        <w:rPr>
          <w:rFonts w:ascii="Times New Roman" w:hAnsi="Times New Roman" w:cs="Times New Roman"/>
          <w:sz w:val="24"/>
          <w:szCs w:val="24"/>
        </w:rPr>
        <w:t>30</w:t>
      </w:r>
    </w:p>
    <w:p w:rsidR="00531F05" w:rsidRPr="00785058" w:rsidRDefault="00531F05" w:rsidP="00D0096A">
      <w:pPr>
        <w:ind w:firstLine="420"/>
        <w:rPr>
          <w:rFonts w:ascii="Times New Roman" w:hAnsi="Times New Roman" w:cs="Times New Roman"/>
          <w:sz w:val="24"/>
          <w:szCs w:val="24"/>
        </w:rPr>
      </w:pPr>
      <w:r w:rsidRPr="00785058">
        <w:rPr>
          <w:rFonts w:ascii="Times New Roman" w:hAnsi="宋体" w:cs="宋体" w:hint="eastAsia"/>
          <w:sz w:val="24"/>
          <w:szCs w:val="24"/>
          <w:shd w:val="pct15" w:color="auto" w:fill="FFFFFF"/>
        </w:rPr>
        <w:t>地</w:t>
      </w:r>
      <w:r w:rsidRPr="00785058">
        <w:rPr>
          <w:rFonts w:ascii="Times New Roman" w:hAnsi="Times New Roman" w:cs="Times New Roman"/>
          <w:sz w:val="24"/>
          <w:szCs w:val="24"/>
          <w:shd w:val="pct15" w:color="auto" w:fill="FFFFFF"/>
        </w:rPr>
        <w:t xml:space="preserve">    </w:t>
      </w:r>
      <w:r w:rsidRPr="00785058">
        <w:rPr>
          <w:rFonts w:ascii="Times New Roman" w:hAnsi="宋体" w:cs="宋体" w:hint="eastAsia"/>
          <w:sz w:val="24"/>
          <w:szCs w:val="24"/>
          <w:shd w:val="pct15" w:color="auto" w:fill="FFFFFF"/>
        </w:rPr>
        <w:t>点</w:t>
      </w:r>
      <w:r w:rsidRPr="00785058">
        <w:rPr>
          <w:rFonts w:ascii="Times New Roman" w:hAnsi="宋体" w:cs="宋体" w:hint="eastAsia"/>
          <w:sz w:val="24"/>
          <w:szCs w:val="24"/>
        </w:rPr>
        <w:t>：奉贤校区</w:t>
      </w:r>
      <w:r w:rsidRPr="00785058">
        <w:rPr>
          <w:rFonts w:ascii="Times New Roman" w:hAnsi="Times New Roman" w:cs="Times New Roman"/>
          <w:sz w:val="24"/>
          <w:szCs w:val="24"/>
        </w:rPr>
        <w:t xml:space="preserve"> </w:t>
      </w:r>
      <w:r w:rsidRPr="00785058">
        <w:rPr>
          <w:rFonts w:ascii="Times New Roman" w:hAnsi="宋体" w:cs="宋体" w:hint="eastAsia"/>
          <w:sz w:val="24"/>
          <w:szCs w:val="24"/>
        </w:rPr>
        <w:t>五教</w:t>
      </w:r>
      <w:r w:rsidRPr="00785058">
        <w:rPr>
          <w:rFonts w:ascii="Times New Roman" w:hAnsi="Times New Roman" w:cs="Times New Roman"/>
          <w:sz w:val="24"/>
          <w:szCs w:val="24"/>
        </w:rPr>
        <w:t>A</w:t>
      </w:r>
      <w:r w:rsidRPr="00785058">
        <w:rPr>
          <w:rFonts w:ascii="Times New Roman" w:hAnsi="宋体" w:cs="宋体" w:hint="eastAsia"/>
          <w:sz w:val="24"/>
          <w:szCs w:val="24"/>
        </w:rPr>
        <w:t>座</w:t>
      </w:r>
      <w:r w:rsidRPr="00785058">
        <w:rPr>
          <w:rFonts w:ascii="Times New Roman" w:hAnsi="Times New Roman" w:cs="Times New Roman"/>
          <w:sz w:val="24"/>
          <w:szCs w:val="24"/>
        </w:rPr>
        <w:t>402</w:t>
      </w:r>
      <w:r w:rsidRPr="00785058">
        <w:rPr>
          <w:rFonts w:ascii="Times New Roman" w:hAnsi="宋体" w:cs="宋体" w:hint="eastAsia"/>
          <w:sz w:val="24"/>
          <w:szCs w:val="24"/>
        </w:rPr>
        <w:t>室</w:t>
      </w:r>
    </w:p>
    <w:p w:rsidR="00531F05" w:rsidRPr="00785058" w:rsidRDefault="00531F05" w:rsidP="00D0096A">
      <w:pPr>
        <w:ind w:firstLine="420"/>
        <w:rPr>
          <w:rFonts w:ascii="Times New Roman" w:hAnsi="Times New Roman" w:cs="Times New Roman"/>
          <w:kern w:val="0"/>
          <w:sz w:val="24"/>
          <w:szCs w:val="24"/>
        </w:rPr>
      </w:pPr>
      <w:r w:rsidRPr="00785058">
        <w:rPr>
          <w:rFonts w:ascii="Times New Roman" w:hAnsi="宋体" w:cs="宋体" w:hint="eastAsia"/>
          <w:sz w:val="24"/>
          <w:szCs w:val="24"/>
          <w:shd w:val="pct15" w:color="auto" w:fill="FFFFFF"/>
        </w:rPr>
        <w:t>宣讲时间</w:t>
      </w:r>
      <w:r w:rsidRPr="00785058">
        <w:rPr>
          <w:rFonts w:ascii="Times New Roman" w:hAnsi="宋体" w:cs="宋体" w:hint="eastAsia"/>
          <w:sz w:val="24"/>
          <w:szCs w:val="24"/>
        </w:rPr>
        <w:t>：</w:t>
      </w:r>
      <w:r w:rsidRPr="00785058">
        <w:rPr>
          <w:rFonts w:ascii="Times New Roman" w:hAnsi="Times New Roman" w:cs="Times New Roman"/>
          <w:sz w:val="24"/>
          <w:szCs w:val="24"/>
        </w:rPr>
        <w:t>3</w:t>
      </w:r>
      <w:r w:rsidRPr="00785058">
        <w:rPr>
          <w:rFonts w:ascii="Times New Roman" w:hAnsi="宋体" w:cs="宋体" w:hint="eastAsia"/>
          <w:sz w:val="24"/>
          <w:szCs w:val="24"/>
        </w:rPr>
        <w:t>月</w:t>
      </w:r>
      <w:r w:rsidRPr="00785058">
        <w:rPr>
          <w:rFonts w:ascii="Times New Roman" w:hAnsi="Times New Roman" w:cs="Times New Roman"/>
          <w:sz w:val="24"/>
          <w:szCs w:val="24"/>
        </w:rPr>
        <w:t>18</w:t>
      </w:r>
      <w:r w:rsidRPr="00785058">
        <w:rPr>
          <w:rFonts w:ascii="Times New Roman" w:hAnsi="宋体" w:cs="宋体" w:hint="eastAsia"/>
          <w:sz w:val="24"/>
          <w:szCs w:val="24"/>
        </w:rPr>
        <w:t>日下午（周四）</w:t>
      </w:r>
      <w:r>
        <w:rPr>
          <w:rFonts w:ascii="Times New Roman" w:hAnsi="宋体" w:cs="Times New Roman"/>
          <w:sz w:val="24"/>
          <w:szCs w:val="24"/>
        </w:rPr>
        <w:t>3</w:t>
      </w:r>
      <w:r w:rsidRPr="00785058">
        <w:rPr>
          <w:rFonts w:ascii="Times New Roman" w:hAnsi="宋体" w:cs="宋体" w:hint="eastAsia"/>
          <w:sz w:val="24"/>
          <w:szCs w:val="24"/>
        </w:rPr>
        <w:t>：</w:t>
      </w:r>
      <w:r>
        <w:rPr>
          <w:rFonts w:ascii="Times New Roman" w:hAnsi="宋体" w:cs="Times New Roman"/>
          <w:sz w:val="24"/>
          <w:szCs w:val="24"/>
        </w:rPr>
        <w:t>3</w:t>
      </w:r>
      <w:r w:rsidRPr="00785058">
        <w:rPr>
          <w:rFonts w:ascii="Times New Roman" w:hAnsi="Times New Roman" w:cs="Times New Roman"/>
          <w:sz w:val="24"/>
          <w:szCs w:val="24"/>
        </w:rPr>
        <w:t>0</w:t>
      </w:r>
    </w:p>
    <w:p w:rsidR="00531F05" w:rsidRPr="00785058" w:rsidRDefault="00531F05" w:rsidP="00D0096A">
      <w:pPr>
        <w:ind w:firstLine="420"/>
        <w:rPr>
          <w:rFonts w:ascii="Times New Roman" w:hAnsi="Times New Roman" w:cs="Times New Roman"/>
          <w:sz w:val="24"/>
          <w:szCs w:val="24"/>
        </w:rPr>
      </w:pPr>
      <w:r w:rsidRPr="00785058">
        <w:rPr>
          <w:rFonts w:ascii="Times New Roman" w:hAnsi="宋体" w:cs="宋体" w:hint="eastAsia"/>
          <w:sz w:val="24"/>
          <w:szCs w:val="24"/>
          <w:shd w:val="pct15" w:color="auto" w:fill="FFFFFF"/>
        </w:rPr>
        <w:t>地</w:t>
      </w:r>
      <w:r w:rsidRPr="00785058">
        <w:rPr>
          <w:rFonts w:ascii="Times New Roman" w:hAnsi="Times New Roman" w:cs="Times New Roman"/>
          <w:sz w:val="24"/>
          <w:szCs w:val="24"/>
          <w:shd w:val="pct15" w:color="auto" w:fill="FFFFFF"/>
        </w:rPr>
        <w:t xml:space="preserve">    </w:t>
      </w:r>
      <w:r w:rsidRPr="00785058">
        <w:rPr>
          <w:rFonts w:ascii="Times New Roman" w:hAnsi="宋体" w:cs="宋体" w:hint="eastAsia"/>
          <w:sz w:val="24"/>
          <w:szCs w:val="24"/>
          <w:shd w:val="pct15" w:color="auto" w:fill="FFFFFF"/>
        </w:rPr>
        <w:t>点</w:t>
      </w:r>
      <w:r w:rsidRPr="00785058">
        <w:rPr>
          <w:rFonts w:ascii="Times New Roman" w:hAnsi="宋体" w:cs="宋体" w:hint="eastAsia"/>
          <w:sz w:val="24"/>
          <w:szCs w:val="24"/>
        </w:rPr>
        <w:t>：徐汇校区</w:t>
      </w:r>
      <w:r w:rsidRPr="00785058">
        <w:rPr>
          <w:rFonts w:ascii="Times New Roman" w:hAnsi="Times New Roman" w:cs="Times New Roman"/>
          <w:sz w:val="24"/>
          <w:szCs w:val="24"/>
        </w:rPr>
        <w:t xml:space="preserve"> </w:t>
      </w:r>
      <w:r w:rsidRPr="00785058">
        <w:rPr>
          <w:rFonts w:ascii="Times New Roman" w:hAnsi="宋体" w:cs="宋体" w:hint="eastAsia"/>
          <w:sz w:val="24"/>
          <w:szCs w:val="24"/>
        </w:rPr>
        <w:t>留学生中心</w:t>
      </w:r>
      <w:r w:rsidRPr="00785058">
        <w:rPr>
          <w:rFonts w:ascii="Times New Roman" w:hAnsi="Times New Roman" w:cs="Times New Roman"/>
          <w:sz w:val="24"/>
          <w:szCs w:val="24"/>
        </w:rPr>
        <w:t>2</w:t>
      </w:r>
      <w:r w:rsidRPr="00785058">
        <w:rPr>
          <w:rFonts w:ascii="Times New Roman" w:hAnsi="宋体" w:cs="宋体" w:hint="eastAsia"/>
          <w:sz w:val="24"/>
          <w:szCs w:val="24"/>
        </w:rPr>
        <w:t>楼教室</w:t>
      </w:r>
    </w:p>
    <w:p w:rsidR="00531F05" w:rsidRPr="00785058" w:rsidRDefault="00531F05" w:rsidP="00D0096A">
      <w:pPr>
        <w:rPr>
          <w:rFonts w:ascii="Times New Roman" w:hAnsi="Times New Roman" w:cs="Times New Roman"/>
          <w:sz w:val="24"/>
          <w:szCs w:val="24"/>
        </w:rPr>
      </w:pPr>
    </w:p>
    <w:p w:rsidR="00531F05" w:rsidRPr="00785058" w:rsidRDefault="00531F05" w:rsidP="00D0096A">
      <w:pPr>
        <w:rPr>
          <w:rFonts w:ascii="Times New Roman" w:hAnsi="Times New Roman" w:cs="Times New Roman"/>
          <w:b/>
          <w:bCs/>
          <w:sz w:val="24"/>
          <w:szCs w:val="24"/>
        </w:rPr>
      </w:pPr>
      <w:r w:rsidRPr="00785058">
        <w:rPr>
          <w:rFonts w:ascii="Times New Roman" w:hAnsi="宋体" w:cs="宋体" w:hint="eastAsia"/>
          <w:b/>
          <w:bCs/>
          <w:sz w:val="24"/>
          <w:szCs w:val="24"/>
        </w:rPr>
        <w:t>联系方式</w:t>
      </w:r>
    </w:p>
    <w:p w:rsidR="00531F05" w:rsidRPr="00785058" w:rsidRDefault="00531F05" w:rsidP="00D0096A">
      <w:pPr>
        <w:rPr>
          <w:rFonts w:ascii="Times New Roman" w:hAnsi="Times New Roman" w:cs="Times New Roman"/>
          <w:sz w:val="24"/>
          <w:szCs w:val="24"/>
        </w:rPr>
      </w:pPr>
      <w:r w:rsidRPr="00B14484">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SQ_logo" style="width:156pt;height:42.75pt;visibility:visible">
            <v:imagedata r:id="rId6" o:title=""/>
          </v:shape>
        </w:pic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rPr>
        <w:t>地址：上海市浦东南路</w:t>
      </w:r>
      <w:r w:rsidRPr="00785058">
        <w:rPr>
          <w:rFonts w:ascii="Times New Roman" w:hAnsi="Times New Roman" w:cs="Times New Roman"/>
          <w:sz w:val="24"/>
          <w:szCs w:val="24"/>
        </w:rPr>
        <w:t>855</w:t>
      </w:r>
      <w:r w:rsidRPr="00785058">
        <w:rPr>
          <w:rFonts w:ascii="Times New Roman" w:hAnsi="宋体" w:cs="宋体" w:hint="eastAsia"/>
          <w:sz w:val="24"/>
          <w:szCs w:val="24"/>
        </w:rPr>
        <w:t>号世界广场</w:t>
      </w:r>
      <w:r w:rsidRPr="00785058">
        <w:rPr>
          <w:rFonts w:ascii="Times New Roman" w:hAnsi="Times New Roman" w:cs="Times New Roman"/>
          <w:sz w:val="24"/>
          <w:szCs w:val="24"/>
        </w:rPr>
        <w:t>17</w:t>
      </w:r>
      <w:r w:rsidRPr="00785058">
        <w:rPr>
          <w:rFonts w:ascii="Times New Roman" w:hAnsi="宋体" w:cs="宋体" w:hint="eastAsia"/>
          <w:sz w:val="24"/>
          <w:szCs w:val="24"/>
        </w:rPr>
        <w:t>楼</w:t>
      </w:r>
      <w:r w:rsidRPr="00785058">
        <w:rPr>
          <w:rFonts w:ascii="Times New Roman" w:hAnsi="Times New Roman" w:cs="Times New Roman"/>
          <w:sz w:val="24"/>
          <w:szCs w:val="24"/>
        </w:rPr>
        <w:t>B</w:t>
      </w:r>
      <w:r w:rsidRPr="00785058">
        <w:rPr>
          <w:rFonts w:ascii="Times New Roman" w:hAnsi="宋体" w:cs="宋体" w:hint="eastAsia"/>
          <w:sz w:val="24"/>
          <w:szCs w:val="24"/>
        </w:rPr>
        <w:t>座</w: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rPr>
        <w:t>电话：</w:t>
      </w:r>
      <w:r w:rsidRPr="00785058">
        <w:rPr>
          <w:rFonts w:ascii="Times New Roman" w:hAnsi="Times New Roman" w:cs="Times New Roman"/>
          <w:sz w:val="24"/>
          <w:szCs w:val="24"/>
        </w:rPr>
        <w:t>400-820-3131, 86-21-58369811</w:t>
      </w:r>
    </w:p>
    <w:p w:rsidR="00531F05" w:rsidRPr="00785058" w:rsidRDefault="00531F05" w:rsidP="00D0096A">
      <w:pPr>
        <w:rPr>
          <w:rFonts w:ascii="Times New Roman" w:hAnsi="Times New Roman" w:cs="Times New Roman"/>
          <w:sz w:val="24"/>
          <w:szCs w:val="24"/>
        </w:rPr>
      </w:pPr>
      <w:r w:rsidRPr="00785058">
        <w:rPr>
          <w:rFonts w:ascii="Times New Roman" w:hAnsi="宋体" w:cs="宋体" w:hint="eastAsia"/>
          <w:sz w:val="24"/>
          <w:szCs w:val="24"/>
        </w:rPr>
        <w:t>电邮：</w:t>
      </w:r>
      <w:r w:rsidRPr="00785058">
        <w:rPr>
          <w:rFonts w:ascii="Times New Roman" w:hAnsi="Times New Roman" w:cs="Times New Roman"/>
          <w:sz w:val="24"/>
          <w:szCs w:val="24"/>
        </w:rPr>
        <w:t>wat@studentquest.com.cn</w:t>
      </w:r>
    </w:p>
    <w:p w:rsidR="00531F05" w:rsidRPr="00785058" w:rsidRDefault="00531F05" w:rsidP="00E83A5B">
      <w:pPr>
        <w:rPr>
          <w:rFonts w:ascii="Times New Roman" w:hAnsi="Times New Roman" w:cs="Times New Roman"/>
          <w:sz w:val="24"/>
          <w:szCs w:val="24"/>
        </w:rPr>
      </w:pPr>
      <w:r w:rsidRPr="00785058">
        <w:rPr>
          <w:rFonts w:ascii="Times New Roman" w:hAnsi="宋体" w:cs="宋体" w:hint="eastAsia"/>
          <w:sz w:val="24"/>
          <w:szCs w:val="24"/>
        </w:rPr>
        <w:t>主页：</w:t>
      </w:r>
      <w:r w:rsidRPr="00785058">
        <w:rPr>
          <w:rFonts w:ascii="Times New Roman" w:hAnsi="Times New Roman" w:cs="Times New Roman"/>
          <w:sz w:val="24"/>
          <w:szCs w:val="24"/>
        </w:rPr>
        <w:t>www.studentquest.com.cn</w:t>
      </w:r>
    </w:p>
    <w:sectPr w:rsidR="00531F05" w:rsidRPr="00785058" w:rsidSect="00D0184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F05" w:rsidRDefault="00531F05" w:rsidP="00D0096A">
      <w:pPr>
        <w:rPr>
          <w:rFonts w:cs="Times New Roman"/>
        </w:rPr>
      </w:pPr>
      <w:r>
        <w:rPr>
          <w:rFonts w:cs="Times New Roman"/>
        </w:rPr>
        <w:separator/>
      </w:r>
    </w:p>
  </w:endnote>
  <w:endnote w:type="continuationSeparator" w:id="1">
    <w:p w:rsidR="00531F05" w:rsidRDefault="00531F05" w:rsidP="00D0096A">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F05" w:rsidRDefault="00531F05" w:rsidP="00D0096A">
      <w:pPr>
        <w:rPr>
          <w:rFonts w:cs="Times New Roman"/>
        </w:rPr>
      </w:pPr>
      <w:r>
        <w:rPr>
          <w:rFonts w:cs="Times New Roman"/>
        </w:rPr>
        <w:separator/>
      </w:r>
    </w:p>
  </w:footnote>
  <w:footnote w:type="continuationSeparator" w:id="1">
    <w:p w:rsidR="00531F05" w:rsidRDefault="00531F05" w:rsidP="00D0096A">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65F5"/>
    <w:rsid w:val="00021372"/>
    <w:rsid w:val="00023265"/>
    <w:rsid w:val="000274C3"/>
    <w:rsid w:val="00030ED1"/>
    <w:rsid w:val="00033DD9"/>
    <w:rsid w:val="00040ED5"/>
    <w:rsid w:val="0008349B"/>
    <w:rsid w:val="000878C1"/>
    <w:rsid w:val="00087D7B"/>
    <w:rsid w:val="00096EE0"/>
    <w:rsid w:val="000A5EBE"/>
    <w:rsid w:val="000C4C58"/>
    <w:rsid w:val="000D0ED8"/>
    <w:rsid w:val="000D11A5"/>
    <w:rsid w:val="000D6B41"/>
    <w:rsid w:val="000E09F0"/>
    <w:rsid w:val="000F352F"/>
    <w:rsid w:val="000F6671"/>
    <w:rsid w:val="00116035"/>
    <w:rsid w:val="00116D13"/>
    <w:rsid w:val="00121778"/>
    <w:rsid w:val="00121DAF"/>
    <w:rsid w:val="001350D0"/>
    <w:rsid w:val="00141DC7"/>
    <w:rsid w:val="001457A4"/>
    <w:rsid w:val="00153251"/>
    <w:rsid w:val="00153BD1"/>
    <w:rsid w:val="00166358"/>
    <w:rsid w:val="00166A2D"/>
    <w:rsid w:val="00176EC6"/>
    <w:rsid w:val="001A12FC"/>
    <w:rsid w:val="001A7BFA"/>
    <w:rsid w:val="001C4E61"/>
    <w:rsid w:val="001D06AD"/>
    <w:rsid w:val="001D4B84"/>
    <w:rsid w:val="001F228E"/>
    <w:rsid w:val="001F40EC"/>
    <w:rsid w:val="00222A4F"/>
    <w:rsid w:val="0024043B"/>
    <w:rsid w:val="00253907"/>
    <w:rsid w:val="002574EE"/>
    <w:rsid w:val="00270DE5"/>
    <w:rsid w:val="0027734F"/>
    <w:rsid w:val="00292038"/>
    <w:rsid w:val="00294CE1"/>
    <w:rsid w:val="002959E8"/>
    <w:rsid w:val="00296BAC"/>
    <w:rsid w:val="002A2D0B"/>
    <w:rsid w:val="002B017F"/>
    <w:rsid w:val="00302509"/>
    <w:rsid w:val="003149E0"/>
    <w:rsid w:val="00315600"/>
    <w:rsid w:val="00316085"/>
    <w:rsid w:val="00320BBD"/>
    <w:rsid w:val="00330D6B"/>
    <w:rsid w:val="00331C16"/>
    <w:rsid w:val="003408BC"/>
    <w:rsid w:val="003528B9"/>
    <w:rsid w:val="00354606"/>
    <w:rsid w:val="00374CA8"/>
    <w:rsid w:val="0038129C"/>
    <w:rsid w:val="00382DC6"/>
    <w:rsid w:val="003B0B28"/>
    <w:rsid w:val="003B0DEB"/>
    <w:rsid w:val="003B275E"/>
    <w:rsid w:val="003C238D"/>
    <w:rsid w:val="003D1D10"/>
    <w:rsid w:val="003E07CB"/>
    <w:rsid w:val="0041370D"/>
    <w:rsid w:val="00426393"/>
    <w:rsid w:val="004267A6"/>
    <w:rsid w:val="0043010F"/>
    <w:rsid w:val="00452144"/>
    <w:rsid w:val="00453379"/>
    <w:rsid w:val="00492719"/>
    <w:rsid w:val="004A0607"/>
    <w:rsid w:val="004A6EE0"/>
    <w:rsid w:val="004C0DDB"/>
    <w:rsid w:val="004D3A45"/>
    <w:rsid w:val="004D603F"/>
    <w:rsid w:val="00500038"/>
    <w:rsid w:val="005100A1"/>
    <w:rsid w:val="005161EE"/>
    <w:rsid w:val="00521F7F"/>
    <w:rsid w:val="005238EE"/>
    <w:rsid w:val="005244DE"/>
    <w:rsid w:val="00531F05"/>
    <w:rsid w:val="00551C84"/>
    <w:rsid w:val="00556D84"/>
    <w:rsid w:val="005744EE"/>
    <w:rsid w:val="00574F90"/>
    <w:rsid w:val="0058361E"/>
    <w:rsid w:val="005A359B"/>
    <w:rsid w:val="005A5C12"/>
    <w:rsid w:val="005B1E1A"/>
    <w:rsid w:val="005B57FE"/>
    <w:rsid w:val="005B5A0F"/>
    <w:rsid w:val="005D4397"/>
    <w:rsid w:val="005D5D7C"/>
    <w:rsid w:val="005F6E45"/>
    <w:rsid w:val="00604BF6"/>
    <w:rsid w:val="0061060D"/>
    <w:rsid w:val="00643138"/>
    <w:rsid w:val="00655925"/>
    <w:rsid w:val="0066354B"/>
    <w:rsid w:val="00664660"/>
    <w:rsid w:val="00664A6A"/>
    <w:rsid w:val="00667368"/>
    <w:rsid w:val="00677489"/>
    <w:rsid w:val="00677766"/>
    <w:rsid w:val="006A4B7D"/>
    <w:rsid w:val="006C56BC"/>
    <w:rsid w:val="006D76C4"/>
    <w:rsid w:val="006F5945"/>
    <w:rsid w:val="007006A5"/>
    <w:rsid w:val="007060C0"/>
    <w:rsid w:val="007205F2"/>
    <w:rsid w:val="00757D25"/>
    <w:rsid w:val="007643D6"/>
    <w:rsid w:val="00772171"/>
    <w:rsid w:val="00772FC3"/>
    <w:rsid w:val="00785058"/>
    <w:rsid w:val="00785D28"/>
    <w:rsid w:val="0079437C"/>
    <w:rsid w:val="007944F0"/>
    <w:rsid w:val="007A5A16"/>
    <w:rsid w:val="007B67E7"/>
    <w:rsid w:val="007C4667"/>
    <w:rsid w:val="007C507A"/>
    <w:rsid w:val="007D407C"/>
    <w:rsid w:val="007E4D91"/>
    <w:rsid w:val="00812EB2"/>
    <w:rsid w:val="0082672D"/>
    <w:rsid w:val="00840408"/>
    <w:rsid w:val="008623D9"/>
    <w:rsid w:val="00871FB7"/>
    <w:rsid w:val="008A246E"/>
    <w:rsid w:val="008A37E4"/>
    <w:rsid w:val="008B1632"/>
    <w:rsid w:val="008C787B"/>
    <w:rsid w:val="008D4D2F"/>
    <w:rsid w:val="008E5F4B"/>
    <w:rsid w:val="008F72ED"/>
    <w:rsid w:val="0090040C"/>
    <w:rsid w:val="0092140F"/>
    <w:rsid w:val="009232C0"/>
    <w:rsid w:val="00926EEC"/>
    <w:rsid w:val="009271E2"/>
    <w:rsid w:val="009339E9"/>
    <w:rsid w:val="00961AAE"/>
    <w:rsid w:val="0097120B"/>
    <w:rsid w:val="00973A01"/>
    <w:rsid w:val="00977C47"/>
    <w:rsid w:val="009B5260"/>
    <w:rsid w:val="009C2216"/>
    <w:rsid w:val="009D448F"/>
    <w:rsid w:val="009E45AB"/>
    <w:rsid w:val="00A5590B"/>
    <w:rsid w:val="00A55A30"/>
    <w:rsid w:val="00A6768C"/>
    <w:rsid w:val="00A70A21"/>
    <w:rsid w:val="00AE1718"/>
    <w:rsid w:val="00AE5685"/>
    <w:rsid w:val="00AF3236"/>
    <w:rsid w:val="00B14484"/>
    <w:rsid w:val="00B154A4"/>
    <w:rsid w:val="00B209E2"/>
    <w:rsid w:val="00B21072"/>
    <w:rsid w:val="00B2138E"/>
    <w:rsid w:val="00B21598"/>
    <w:rsid w:val="00B41807"/>
    <w:rsid w:val="00B42DEF"/>
    <w:rsid w:val="00B43F42"/>
    <w:rsid w:val="00B5791C"/>
    <w:rsid w:val="00B6656F"/>
    <w:rsid w:val="00B821AF"/>
    <w:rsid w:val="00B93069"/>
    <w:rsid w:val="00BB0550"/>
    <w:rsid w:val="00BB2478"/>
    <w:rsid w:val="00BC1788"/>
    <w:rsid w:val="00BC4FEF"/>
    <w:rsid w:val="00BC6228"/>
    <w:rsid w:val="00BD0867"/>
    <w:rsid w:val="00BD0933"/>
    <w:rsid w:val="00C20E21"/>
    <w:rsid w:val="00C27043"/>
    <w:rsid w:val="00C311EB"/>
    <w:rsid w:val="00C407B0"/>
    <w:rsid w:val="00C51D46"/>
    <w:rsid w:val="00C53D64"/>
    <w:rsid w:val="00C57793"/>
    <w:rsid w:val="00C60557"/>
    <w:rsid w:val="00C62BC6"/>
    <w:rsid w:val="00C76E60"/>
    <w:rsid w:val="00C87CF1"/>
    <w:rsid w:val="00C9029E"/>
    <w:rsid w:val="00C94073"/>
    <w:rsid w:val="00C96A74"/>
    <w:rsid w:val="00CA3318"/>
    <w:rsid w:val="00CA3B1F"/>
    <w:rsid w:val="00CB7352"/>
    <w:rsid w:val="00CD01DD"/>
    <w:rsid w:val="00CF1D93"/>
    <w:rsid w:val="00D0096A"/>
    <w:rsid w:val="00D01842"/>
    <w:rsid w:val="00D0236E"/>
    <w:rsid w:val="00D07EE0"/>
    <w:rsid w:val="00D17FE0"/>
    <w:rsid w:val="00D22A6B"/>
    <w:rsid w:val="00D34754"/>
    <w:rsid w:val="00D72F11"/>
    <w:rsid w:val="00D805F7"/>
    <w:rsid w:val="00D84000"/>
    <w:rsid w:val="00DB4CE7"/>
    <w:rsid w:val="00DB65F5"/>
    <w:rsid w:val="00DB7B99"/>
    <w:rsid w:val="00DC04A3"/>
    <w:rsid w:val="00DD3B44"/>
    <w:rsid w:val="00E02DDE"/>
    <w:rsid w:val="00E0557A"/>
    <w:rsid w:val="00E22230"/>
    <w:rsid w:val="00E27DCA"/>
    <w:rsid w:val="00E353D2"/>
    <w:rsid w:val="00E36C27"/>
    <w:rsid w:val="00E65172"/>
    <w:rsid w:val="00E6527D"/>
    <w:rsid w:val="00E67514"/>
    <w:rsid w:val="00E75647"/>
    <w:rsid w:val="00E82B3F"/>
    <w:rsid w:val="00E83A5B"/>
    <w:rsid w:val="00E853E7"/>
    <w:rsid w:val="00E936C2"/>
    <w:rsid w:val="00EC66C7"/>
    <w:rsid w:val="00EE7AAE"/>
    <w:rsid w:val="00F0691C"/>
    <w:rsid w:val="00F1372D"/>
    <w:rsid w:val="00F20D1A"/>
    <w:rsid w:val="00F25143"/>
    <w:rsid w:val="00F27B19"/>
    <w:rsid w:val="00F31B17"/>
    <w:rsid w:val="00F550D7"/>
    <w:rsid w:val="00F570D6"/>
    <w:rsid w:val="00F64AD7"/>
    <w:rsid w:val="00F831DF"/>
    <w:rsid w:val="00F91F99"/>
    <w:rsid w:val="00FA4519"/>
    <w:rsid w:val="00FB25C0"/>
    <w:rsid w:val="00FC7F7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842"/>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009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D0096A"/>
    <w:rPr>
      <w:sz w:val="18"/>
      <w:szCs w:val="18"/>
    </w:rPr>
  </w:style>
  <w:style w:type="paragraph" w:styleId="Footer">
    <w:name w:val="footer"/>
    <w:basedOn w:val="Normal"/>
    <w:link w:val="FooterChar"/>
    <w:uiPriority w:val="99"/>
    <w:semiHidden/>
    <w:rsid w:val="00D009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D0096A"/>
    <w:rPr>
      <w:sz w:val="18"/>
      <w:szCs w:val="18"/>
    </w:rPr>
  </w:style>
  <w:style w:type="character" w:styleId="Hyperlink">
    <w:name w:val="Hyperlink"/>
    <w:basedOn w:val="DefaultParagraphFont"/>
    <w:uiPriority w:val="99"/>
    <w:semiHidden/>
    <w:rsid w:val="00D0096A"/>
    <w:rPr>
      <w:color w:val="0000FF"/>
      <w:u w:val="single"/>
    </w:rPr>
  </w:style>
  <w:style w:type="paragraph" w:styleId="BalloonText">
    <w:name w:val="Balloon Text"/>
    <w:basedOn w:val="Normal"/>
    <w:link w:val="BalloonTextChar"/>
    <w:uiPriority w:val="99"/>
    <w:semiHidden/>
    <w:rsid w:val="00D0096A"/>
    <w:rPr>
      <w:sz w:val="18"/>
      <w:szCs w:val="18"/>
    </w:rPr>
  </w:style>
  <w:style w:type="character" w:customStyle="1" w:styleId="BalloonTextChar">
    <w:name w:val="Balloon Text Char"/>
    <w:basedOn w:val="DefaultParagraphFont"/>
    <w:link w:val="BalloonText"/>
    <w:uiPriority w:val="99"/>
    <w:semiHidden/>
    <w:locked/>
    <w:rsid w:val="00D0096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2</Pages>
  <Words>168</Words>
  <Characters>960</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2010年“Work and Travel USA”项目详情</dc:title>
  <dc:subject/>
  <dc:creator>USER</dc:creator>
  <cp:keywords/>
  <dc:description/>
  <cp:lastModifiedBy>User</cp:lastModifiedBy>
  <cp:revision>4</cp:revision>
  <dcterms:created xsi:type="dcterms:W3CDTF">2010-03-04T06:39:00Z</dcterms:created>
  <dcterms:modified xsi:type="dcterms:W3CDTF">2010-03-04T10:20:00Z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2048951915</vt:i4>
  </property>
  <property fmtid="{D5CDD505-2E9C-101B-9397-08002B2CF9AE}" pid="3" name="_EmailSubject">
    <vt:lpwstr>From Daisy， Student Quest .</vt:lpwstr>
  </property>
  <property fmtid="{D5CDD505-2E9C-101B-9397-08002B2CF9AE}" pid="4" name="_AuthorEmail">
    <vt:lpwstr>daisysun@studentquest.com.cn</vt:lpwstr>
  </property>
  <property fmtid="{D5CDD505-2E9C-101B-9397-08002B2CF9AE}" pid="5" name="_AuthorEmailDisplayName">
    <vt:lpwstr>Daisy</vt:lpwstr>
  </property>
  <property fmtid="{D5CDD505-2E9C-101B-9397-08002B2CF9AE}" pid="6" name="_ReviewingToolsShownOnce">
    <vt:lpwstr/>
  </property>
</Properties>
</file>